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2D" w:rsidRDefault="000E3F2D" w:rsidP="000E3F2D">
      <w:pPr>
        <w:spacing w:line="276" w:lineRule="auto"/>
        <w:ind w:left="-284" w:firstLine="284"/>
        <w:jc w:val="center"/>
        <w:rPr>
          <w:rFonts w:ascii="VW Head Office" w:hAnsi="VW Head Office"/>
          <w:sz w:val="23"/>
          <w:szCs w:val="23"/>
          <w:lang w:val="pl-PL"/>
        </w:rPr>
      </w:pPr>
      <w:r>
        <w:rPr>
          <w:rFonts w:ascii="VW Head Office" w:hAnsi="VW Head Office"/>
          <w:sz w:val="23"/>
          <w:szCs w:val="23"/>
          <w:lang w:val="pl-PL"/>
        </w:rPr>
        <w:t xml:space="preserve">Firma </w:t>
      </w:r>
      <w:r>
        <w:rPr>
          <w:rFonts w:ascii="VW Head Office" w:hAnsi="VW Head Office"/>
          <w:b/>
          <w:sz w:val="23"/>
          <w:szCs w:val="23"/>
          <w:lang w:val="pl-PL"/>
        </w:rPr>
        <w:t>Volkswagen Motor Polska Sp. z o. o.</w:t>
      </w:r>
      <w:r>
        <w:rPr>
          <w:rFonts w:ascii="VW Head Office" w:hAnsi="VW Head Office"/>
          <w:sz w:val="23"/>
          <w:szCs w:val="23"/>
          <w:lang w:val="pl-PL"/>
        </w:rPr>
        <w:t xml:space="preserve"> z siedzibą                             w Polkowicach na Dolnym Śląsku poszukuje pracownika                        na stanowisko:</w:t>
      </w:r>
      <w:r>
        <w:rPr>
          <w:rFonts w:ascii="VW Head Office" w:hAnsi="VW Head Office"/>
          <w:sz w:val="23"/>
          <w:szCs w:val="23"/>
          <w:lang w:val="pl-PL"/>
        </w:rPr>
        <w:t xml:space="preserve">                                                                                             stażysta do działu logistyki</w:t>
      </w:r>
    </w:p>
    <w:p w:rsidR="00233C2C" w:rsidRPr="00E6091B" w:rsidRDefault="00233C2C" w:rsidP="00E6091B">
      <w:pPr>
        <w:pStyle w:val="Listapunktowana"/>
        <w:spacing w:line="276" w:lineRule="auto"/>
        <w:rPr>
          <w:sz w:val="19"/>
          <w:szCs w:val="19"/>
        </w:rPr>
      </w:pPr>
      <w:bookmarkStart w:id="0" w:name="_GoBack"/>
      <w:bookmarkEnd w:id="0"/>
    </w:p>
    <w:tbl>
      <w:tblPr>
        <w:tblpPr w:leftFromText="141" w:rightFromText="141" w:vertAnchor="text" w:tblpY="1"/>
        <w:tblOverlap w:val="never"/>
        <w:tblW w:w="6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bottom w:w="57" w:type="dxa"/>
          <w:right w:w="0" w:type="dxa"/>
        </w:tblCellMar>
        <w:tblLook w:val="00A0" w:firstRow="1" w:lastRow="0" w:firstColumn="1" w:lastColumn="0" w:noHBand="0" w:noVBand="0"/>
      </w:tblPr>
      <w:tblGrid>
        <w:gridCol w:w="20"/>
        <w:gridCol w:w="1398"/>
        <w:gridCol w:w="5144"/>
      </w:tblGrid>
      <w:tr w:rsidR="006A2384" w:rsidRPr="000E3F2D" w:rsidTr="00E6091B">
        <w:tc>
          <w:tcPr>
            <w:tcW w:w="1418" w:type="dxa"/>
            <w:gridSpan w:val="2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:rsidR="00E5456E" w:rsidRPr="00E6091B" w:rsidRDefault="00A354E0" w:rsidP="00E6091B">
            <w:pPr>
              <w:pStyle w:val="Kategoriedt"/>
              <w:spacing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>Zadania</w:t>
            </w:r>
          </w:p>
          <w:p w:rsidR="00E5456E" w:rsidRPr="00E6091B" w:rsidRDefault="00E5456E" w:rsidP="00E6091B">
            <w:pPr>
              <w:spacing w:line="276" w:lineRule="auto"/>
              <w:jc w:val="both"/>
              <w:rPr>
                <w:rFonts w:asciiTheme="minorHAnsi" w:hAnsiTheme="minorHAnsi"/>
                <w:lang w:val="pl-PL"/>
              </w:rPr>
            </w:pPr>
          </w:p>
          <w:p w:rsidR="006A2384" w:rsidRPr="00E6091B" w:rsidRDefault="006A2384" w:rsidP="00E6091B">
            <w:pPr>
              <w:spacing w:line="276" w:lineRule="auto"/>
              <w:jc w:val="both"/>
              <w:rPr>
                <w:rFonts w:asciiTheme="minorHAnsi" w:hAnsiTheme="minorHAnsi"/>
                <w:lang w:val="pl-PL"/>
              </w:rPr>
            </w:pPr>
          </w:p>
        </w:tc>
        <w:tc>
          <w:tcPr>
            <w:tcW w:w="514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:rsidR="001364F3" w:rsidRPr="00E6091B" w:rsidRDefault="001364F3" w:rsidP="00E6091B">
            <w:pPr>
              <w:pStyle w:val="Akapitzlist"/>
              <w:spacing w:line="276" w:lineRule="auto"/>
              <w:ind w:left="111"/>
              <w:jc w:val="both"/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</w:pPr>
          </w:p>
          <w:p w:rsidR="001E2F88" w:rsidRPr="00E6091B" w:rsidRDefault="00A354E0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snapToGrid/>
                <w:kern w:val="0"/>
                <w:lang w:val="pl-PL" w:eastAsia="pl-PL"/>
              </w:rPr>
              <w:t>-</w:t>
            </w:r>
            <w:r w:rsidRPr="00E6091B">
              <w:rPr>
                <w:rFonts w:asciiTheme="minorHAnsi" w:hAnsiTheme="minorHAnsi"/>
                <w:lang w:val="pl-PL" w:eastAsia="pl-PL"/>
              </w:rPr>
              <w:t xml:space="preserve"> </w:t>
            </w:r>
            <w:r w:rsidRPr="00E6091B">
              <w:rPr>
                <w:rFonts w:asciiTheme="minorHAnsi" w:hAnsiTheme="minorHAnsi"/>
                <w:lang w:val="pl-PL"/>
              </w:rPr>
              <w:t xml:space="preserve">wsparcie procesu planowania </w:t>
            </w:r>
            <w:r w:rsidR="001E2F88" w:rsidRPr="00E6091B">
              <w:rPr>
                <w:rFonts w:asciiTheme="minorHAnsi" w:hAnsiTheme="minorHAnsi"/>
                <w:lang w:val="pl-PL"/>
              </w:rPr>
              <w:t xml:space="preserve">logistycznego </w:t>
            </w:r>
          </w:p>
          <w:p w:rsidR="00A354E0" w:rsidRPr="00E6091B" w:rsidRDefault="001E2F88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 xml:space="preserve">- wsparcie procesu planowania </w:t>
            </w:r>
            <w:r w:rsidR="00A354E0" w:rsidRPr="00E6091B">
              <w:rPr>
                <w:rFonts w:asciiTheme="minorHAnsi" w:hAnsiTheme="minorHAnsi"/>
                <w:lang w:val="pl-PL"/>
              </w:rPr>
              <w:t xml:space="preserve">i optymalizacji opakowań </w:t>
            </w:r>
          </w:p>
          <w:p w:rsidR="00A354E0" w:rsidRPr="00E6091B" w:rsidRDefault="00A354E0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 xml:space="preserve">-prowadzenie </w:t>
            </w:r>
            <w:r w:rsidR="001E2F88" w:rsidRPr="00E6091B">
              <w:rPr>
                <w:rFonts w:asciiTheme="minorHAnsi" w:hAnsiTheme="minorHAnsi"/>
                <w:lang w:val="pl-PL"/>
              </w:rPr>
              <w:t xml:space="preserve">analiz, statystyk, przygotowywanie prezentacji, wykonywanie wyliczeń,  poszukiwania rozwiązań na rynku </w:t>
            </w:r>
            <w:r w:rsidRPr="00E6091B">
              <w:rPr>
                <w:rFonts w:asciiTheme="minorHAnsi" w:hAnsiTheme="minorHAnsi"/>
                <w:lang w:val="pl-PL"/>
              </w:rPr>
              <w:t xml:space="preserve">na potrzeby planowania logistycznego </w:t>
            </w:r>
          </w:p>
          <w:p w:rsidR="001E2F88" w:rsidRPr="00E6091B" w:rsidRDefault="00A354E0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 xml:space="preserve">-wsparcie w realizacji zadań działu </w:t>
            </w:r>
            <w:r w:rsidR="001E2F88" w:rsidRPr="00E6091B">
              <w:rPr>
                <w:rFonts w:asciiTheme="minorHAnsi" w:hAnsiTheme="minorHAnsi"/>
                <w:lang w:val="pl-PL"/>
              </w:rPr>
              <w:t>planowania logistycznego</w:t>
            </w:r>
            <w:r w:rsidR="004D7A93">
              <w:rPr>
                <w:rFonts w:asciiTheme="minorHAnsi" w:hAnsiTheme="minorHAnsi"/>
                <w:lang w:val="pl-PL"/>
              </w:rPr>
              <w:t xml:space="preserve">    </w:t>
            </w:r>
            <w:r w:rsidR="001E2F88" w:rsidRPr="00E6091B">
              <w:rPr>
                <w:rFonts w:asciiTheme="minorHAnsi" w:hAnsiTheme="minorHAnsi"/>
                <w:lang w:val="pl-PL"/>
              </w:rPr>
              <w:t xml:space="preserve"> i gospodarki materiałowej </w:t>
            </w:r>
          </w:p>
        </w:tc>
      </w:tr>
      <w:tr w:rsidR="006A2384" w:rsidRPr="000E3F2D" w:rsidTr="00E6091B">
        <w:tc>
          <w:tcPr>
            <w:tcW w:w="1418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6A2384" w:rsidRPr="00E6091B" w:rsidRDefault="00A354E0" w:rsidP="00E6091B">
            <w:pPr>
              <w:pStyle w:val="Kategoriedt"/>
              <w:spacing w:line="276" w:lineRule="auto"/>
              <w:jc w:val="both"/>
              <w:rPr>
                <w:rFonts w:asciiTheme="minorHAnsi" w:hAnsiTheme="minorHAnsi"/>
              </w:rPr>
            </w:pPr>
            <w:proofErr w:type="spellStart"/>
            <w:r w:rsidRPr="00E6091B">
              <w:rPr>
                <w:rFonts w:asciiTheme="minorHAnsi" w:hAnsiTheme="minorHAnsi"/>
              </w:rPr>
              <w:t>Oczekiwania</w:t>
            </w:r>
            <w:proofErr w:type="spellEnd"/>
          </w:p>
        </w:tc>
        <w:tc>
          <w:tcPr>
            <w:tcW w:w="5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40A" w:rsidRPr="00E6091B" w:rsidRDefault="00A1240A" w:rsidP="00E6091B">
            <w:pPr>
              <w:spacing w:before="0" w:line="276" w:lineRule="auto"/>
              <w:jc w:val="both"/>
              <w:rPr>
                <w:rFonts w:asciiTheme="minorHAnsi" w:hAnsiTheme="minorHAnsi"/>
                <w:snapToGrid/>
                <w:kern w:val="0"/>
                <w:lang w:val="pl-PL" w:eastAsia="pl-PL"/>
              </w:rPr>
            </w:pPr>
          </w:p>
          <w:p w:rsidR="00A354E0" w:rsidRPr="00E6091B" w:rsidRDefault="00A354E0" w:rsidP="00E6091B">
            <w:pPr>
              <w:pStyle w:val="Akapitzlist"/>
              <w:spacing w:line="276" w:lineRule="auto"/>
              <w:ind w:left="113"/>
              <w:jc w:val="both"/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</w:pPr>
            <w:r w:rsidRPr="00E6091B"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  <w:t xml:space="preserve">- wykształcenie wyższe </w:t>
            </w:r>
            <w:r w:rsidR="00E573DF"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  <w:t>techniczne/ profil logistyczny</w:t>
            </w:r>
          </w:p>
          <w:p w:rsidR="00A354E0" w:rsidRPr="00E6091B" w:rsidRDefault="00A354E0" w:rsidP="00E6091B">
            <w:pPr>
              <w:pStyle w:val="Akapitzlist"/>
              <w:spacing w:line="276" w:lineRule="auto"/>
              <w:ind w:left="113"/>
              <w:jc w:val="both"/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</w:pPr>
            <w:r w:rsidRPr="00E6091B"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  <w:t>- bardzo dobra znajomość MS-Office</w:t>
            </w:r>
          </w:p>
          <w:p w:rsidR="00A354E0" w:rsidRPr="00E6091B" w:rsidRDefault="00A354E0" w:rsidP="00E6091B">
            <w:pPr>
              <w:pStyle w:val="Akapitzlist"/>
              <w:spacing w:line="276" w:lineRule="auto"/>
              <w:ind w:left="253" w:hanging="140"/>
              <w:jc w:val="both"/>
              <w:rPr>
                <w:rFonts w:asciiTheme="minorHAnsi" w:hAnsiTheme="minorHAnsi" w:cs="Arial"/>
                <w:sz w:val="19"/>
                <w:szCs w:val="19"/>
              </w:rPr>
            </w:pPr>
            <w:r w:rsidRPr="00E6091B"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  <w:t>-</w:t>
            </w:r>
            <w:r w:rsidRPr="00E6091B">
              <w:rPr>
                <w:rFonts w:asciiTheme="minorHAnsi" w:hAnsiTheme="minorHAnsi" w:cs="Arial"/>
                <w:sz w:val="19"/>
                <w:szCs w:val="19"/>
              </w:rPr>
              <w:t>mile widziana znajomość systemu SAP, rysunku technicznego i programowania inżynierskiego CAD/CAM</w:t>
            </w:r>
          </w:p>
          <w:p w:rsidR="00A354E0" w:rsidRPr="00E6091B" w:rsidRDefault="001E2F88" w:rsidP="00E6091B">
            <w:pPr>
              <w:pStyle w:val="Akapitzlist"/>
              <w:spacing w:line="276" w:lineRule="auto"/>
              <w:ind w:left="113"/>
              <w:jc w:val="both"/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</w:pPr>
            <w:r w:rsidRPr="00E6091B"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  <w:t>-</w:t>
            </w:r>
            <w:r w:rsidR="00A354E0" w:rsidRPr="00E6091B">
              <w:rPr>
                <w:rFonts w:asciiTheme="minorHAnsi" w:eastAsia="Times New Roman" w:hAnsiTheme="minorHAnsi" w:cs="Arial"/>
                <w:sz w:val="19"/>
                <w:szCs w:val="19"/>
                <w:lang w:eastAsia="pl-PL"/>
              </w:rPr>
              <w:t>dobra znajomość języka niemieckiego i języka angielskiego w mowie i w piśmie</w:t>
            </w:r>
          </w:p>
          <w:p w:rsidR="00A354E0" w:rsidRPr="00E6091B" w:rsidRDefault="00A354E0" w:rsidP="00E6091B">
            <w:pPr>
              <w:pStyle w:val="Akapitzlist"/>
              <w:spacing w:line="276" w:lineRule="auto"/>
              <w:ind w:left="253" w:hanging="140"/>
              <w:jc w:val="both"/>
              <w:rPr>
                <w:rFonts w:asciiTheme="minorHAnsi" w:hAnsiTheme="minorHAnsi" w:cs="Arial"/>
                <w:sz w:val="19"/>
                <w:szCs w:val="19"/>
              </w:rPr>
            </w:pPr>
            <w:r w:rsidRPr="00E6091B">
              <w:rPr>
                <w:rFonts w:asciiTheme="minorHAnsi" w:hAnsiTheme="minorHAnsi" w:cs="Arial"/>
                <w:sz w:val="19"/>
                <w:szCs w:val="19"/>
              </w:rPr>
              <w:t xml:space="preserve">- zdolności analityczne </w:t>
            </w:r>
          </w:p>
          <w:p w:rsidR="000D2272" w:rsidRPr="00E6091B" w:rsidRDefault="00A354E0" w:rsidP="00E6091B">
            <w:pPr>
              <w:pStyle w:val="Akapitzlist"/>
              <w:spacing w:line="276" w:lineRule="auto"/>
              <w:ind w:left="253" w:hanging="140"/>
              <w:jc w:val="both"/>
              <w:rPr>
                <w:rFonts w:asciiTheme="minorHAnsi" w:hAnsiTheme="minorHAnsi" w:cs="Arial"/>
                <w:sz w:val="19"/>
                <w:szCs w:val="19"/>
              </w:rPr>
            </w:pPr>
            <w:r w:rsidRPr="00E6091B">
              <w:rPr>
                <w:rFonts w:asciiTheme="minorHAnsi" w:hAnsiTheme="minorHAnsi" w:cs="Arial"/>
                <w:sz w:val="19"/>
                <w:szCs w:val="19"/>
              </w:rPr>
              <w:t>-umiejętność pracy w zespole</w:t>
            </w:r>
          </w:p>
        </w:tc>
      </w:tr>
      <w:tr w:rsidR="00C54F5E" w:rsidRPr="000E3F2D" w:rsidTr="00E6091B"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4F5E" w:rsidRPr="00E6091B" w:rsidRDefault="00A354E0" w:rsidP="00E6091B">
            <w:pPr>
              <w:pStyle w:val="Kategoriedt"/>
              <w:spacing w:line="276" w:lineRule="auto"/>
              <w:jc w:val="both"/>
              <w:rPr>
                <w:rFonts w:asciiTheme="minorHAnsi" w:hAnsiTheme="minorHAnsi"/>
              </w:rPr>
            </w:pPr>
            <w:proofErr w:type="spellStart"/>
            <w:r w:rsidRPr="00E6091B">
              <w:rPr>
                <w:rFonts w:asciiTheme="minorHAnsi" w:hAnsiTheme="minorHAnsi"/>
              </w:rPr>
              <w:t>Oferta</w:t>
            </w:r>
            <w:proofErr w:type="spellEnd"/>
          </w:p>
        </w:tc>
        <w:tc>
          <w:tcPr>
            <w:tcW w:w="5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D2272" w:rsidRPr="00E6091B" w:rsidRDefault="000D2272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</w:p>
          <w:p w:rsidR="00A354E0" w:rsidRPr="00E6091B" w:rsidRDefault="00A354E0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>-umowa o pracę na staż (do 24m-cy) z możliwością przedłużenia</w:t>
            </w:r>
          </w:p>
          <w:p w:rsidR="00A354E0" w:rsidRPr="00E6091B" w:rsidRDefault="00A354E0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>-możliwość rozwoju w międzynarodowym  środowisku</w:t>
            </w:r>
          </w:p>
          <w:p w:rsidR="00A354E0" w:rsidRPr="00E6091B" w:rsidRDefault="00A354E0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>-atrakcyjne warunki zatrudnienia</w:t>
            </w:r>
          </w:p>
          <w:p w:rsidR="00A354E0" w:rsidRPr="00E6091B" w:rsidRDefault="00A354E0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>-opieka ambulatoryjna w miejscu pracy</w:t>
            </w:r>
          </w:p>
          <w:p w:rsidR="00233C2C" w:rsidRPr="00E6091B" w:rsidRDefault="00A354E0" w:rsidP="00E6091B">
            <w:pPr>
              <w:spacing w:before="0"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>-przyjazna atmosfera</w:t>
            </w:r>
          </w:p>
        </w:tc>
      </w:tr>
      <w:tr w:rsidR="00A354E0" w:rsidRPr="00E6091B" w:rsidTr="00E6091B">
        <w:tc>
          <w:tcPr>
            <w:tcW w:w="20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:rsidR="00A354E0" w:rsidRPr="00E6091B" w:rsidRDefault="00A354E0" w:rsidP="00E6091B">
            <w:pPr>
              <w:pStyle w:val="Kategoriedt"/>
              <w:tabs>
                <w:tab w:val="left" w:pos="1087"/>
              </w:tabs>
              <w:spacing w:line="276" w:lineRule="auto"/>
              <w:jc w:val="both"/>
              <w:rPr>
                <w:rFonts w:asciiTheme="minorHAnsi" w:hAnsiTheme="minorHAnsi"/>
                <w:lang w:val="pl-PL"/>
              </w:rPr>
            </w:pPr>
          </w:p>
        </w:tc>
        <w:tc>
          <w:tcPr>
            <w:tcW w:w="6542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:rsidR="000D2272" w:rsidRPr="00E6091B" w:rsidRDefault="00A354E0" w:rsidP="00E6091B">
            <w:pPr>
              <w:spacing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 xml:space="preserve">Oferty zawierające CV i list motywacyjny, prosimy kierować na adres mailowy: staz@vwmp.pl z dopiskiem </w:t>
            </w:r>
            <w:r w:rsidRPr="00E6091B">
              <w:rPr>
                <w:rFonts w:asciiTheme="minorHAnsi" w:hAnsiTheme="minorHAnsi"/>
                <w:b/>
                <w:bCs/>
                <w:lang w:val="pl-PL"/>
              </w:rPr>
              <w:t xml:space="preserve">„Stażysta do działu logistyki” do </w:t>
            </w:r>
            <w:r w:rsidR="001E2F88" w:rsidRPr="00E6091B">
              <w:rPr>
                <w:rFonts w:asciiTheme="minorHAnsi" w:hAnsiTheme="minorHAnsi"/>
                <w:b/>
                <w:bCs/>
                <w:lang w:val="pl-PL"/>
              </w:rPr>
              <w:t>10</w:t>
            </w:r>
            <w:r w:rsidRPr="00E6091B">
              <w:rPr>
                <w:rFonts w:asciiTheme="minorHAnsi" w:hAnsiTheme="minorHAnsi"/>
                <w:b/>
                <w:bCs/>
                <w:lang w:val="pl-PL"/>
              </w:rPr>
              <w:t xml:space="preserve">.02.2018r. </w:t>
            </w:r>
            <w:r w:rsidRPr="00E6091B">
              <w:rPr>
                <w:rFonts w:asciiTheme="minorHAnsi" w:hAnsiTheme="minorHAnsi"/>
                <w:lang w:val="pl-PL"/>
              </w:rPr>
              <w:t>Uprzejmie informujemy, że skontaktujemy się z wybranymi osobami.</w:t>
            </w:r>
          </w:p>
          <w:p w:rsidR="00A354E0" w:rsidRPr="00E6091B" w:rsidRDefault="00A354E0" w:rsidP="00E6091B">
            <w:pPr>
              <w:spacing w:line="276" w:lineRule="auto"/>
              <w:jc w:val="both"/>
              <w:rPr>
                <w:rFonts w:asciiTheme="minorHAnsi" w:hAnsiTheme="minorHAnsi"/>
                <w:lang w:val="pl-PL"/>
              </w:rPr>
            </w:pPr>
            <w:r w:rsidRPr="00E6091B">
              <w:rPr>
                <w:rFonts w:asciiTheme="minorHAnsi" w:hAnsiTheme="minorHAnsi"/>
                <w:lang w:val="pl-PL"/>
              </w:rPr>
              <w:t xml:space="preserve"> Prosimy o dopisanie następującej klauzuli "Wyrażam zgodę na przetwarzanie moich danych osobowych zawartych w mojej ofercie pracy dla potrzeb niezbędnych do realizacji procesu rekrutacji (zgodnie z ustawą z dn. 29.08.97 roku o Ochronie Danych Osobowych Dz. Ust Nr 133 poz. 883)".</w:t>
            </w:r>
          </w:p>
          <w:p w:rsidR="00A354E0" w:rsidRPr="00E6091B" w:rsidRDefault="00A354E0" w:rsidP="00E6091B">
            <w:pPr>
              <w:spacing w:line="276" w:lineRule="auto"/>
              <w:jc w:val="both"/>
              <w:rPr>
                <w:rFonts w:asciiTheme="minorHAnsi" w:hAnsiTheme="minorHAnsi"/>
                <w:lang w:val="pl-PL"/>
              </w:rPr>
            </w:pPr>
          </w:p>
        </w:tc>
      </w:tr>
    </w:tbl>
    <w:p w:rsidR="006A2384" w:rsidRPr="00AA6608" w:rsidRDefault="00E6091B">
      <w:pPr>
        <w:rPr>
          <w:vanish/>
          <w:kern w:val="28"/>
          <w:lang w:val="pl-PL"/>
        </w:rPr>
      </w:pPr>
      <w:r>
        <w:rPr>
          <w:vanish/>
          <w:kern w:val="28"/>
          <w:lang w:val="pl-PL"/>
        </w:rPr>
        <w:br w:type="textWrapping" w:clear="all"/>
      </w:r>
    </w:p>
    <w:sectPr w:rsidR="006A2384" w:rsidRPr="00AA6608" w:rsidSect="005C3626">
      <w:headerReference w:type="default" r:id="rId9"/>
      <w:headerReference w:type="first" r:id="rId10"/>
      <w:footerReference w:type="first" r:id="rId11"/>
      <w:type w:val="continuous"/>
      <w:pgSz w:w="11906" w:h="16838" w:code="9"/>
      <w:pgMar w:top="3402" w:right="2835" w:bottom="1134" w:left="2268" w:header="794" w:footer="794" w:gutter="0"/>
      <w:cols w:space="720"/>
      <w:formProt w:val="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1B2" w:rsidRDefault="004761B2">
      <w:r>
        <w:separator/>
      </w:r>
    </w:p>
  </w:endnote>
  <w:endnote w:type="continuationSeparator" w:id="0">
    <w:p w:rsidR="004761B2" w:rsidRDefault="00476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W Text Office">
    <w:panose1 w:val="020B0504040200000003"/>
    <w:charset w:val="EE"/>
    <w:family w:val="swiss"/>
    <w:pitch w:val="variable"/>
    <w:sig w:usb0="A00002AF" w:usb1="5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W Head Office">
    <w:panose1 w:val="020B0504040200000003"/>
    <w:charset w:val="EE"/>
    <w:family w:val="swiss"/>
    <w:pitch w:val="variable"/>
    <w:sig w:usb0="A00002AF" w:usb1="5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626" w:rsidRPr="00AA6608" w:rsidRDefault="009374EA" w:rsidP="009374EA">
    <w:pPr>
      <w:pStyle w:val="Stopka"/>
      <w:rPr>
        <w:lang w:val="en-US"/>
      </w:rPr>
    </w:pPr>
    <w:r w:rsidRPr="00F7479E">
      <w:rPr>
        <w:sz w:val="12"/>
        <w:szCs w:val="12"/>
        <w:lang w:val="en-US"/>
      </w:rPr>
      <w:t>MP-</w:t>
    </w:r>
    <w:r w:rsidR="00AA6608" w:rsidRPr="00F7479E">
      <w:rPr>
        <w:sz w:val="12"/>
        <w:szCs w:val="12"/>
        <w:lang w:val="en-US"/>
      </w:rPr>
      <w:t>S</w:t>
    </w:r>
    <w:r w:rsidRPr="00F7479E">
      <w:rPr>
        <w:sz w:val="12"/>
        <w:szCs w:val="12"/>
        <w:lang w:val="en-US"/>
      </w:rPr>
      <w:t xml:space="preserve"> </w:t>
    </w:r>
    <w:r w:rsidR="00AA6608" w:rsidRPr="00F7479E">
      <w:rPr>
        <w:sz w:val="12"/>
        <w:szCs w:val="12"/>
        <w:lang w:val="en-US"/>
      </w:rPr>
      <w:t>– K</w:t>
    </w:r>
    <w:r w:rsidRPr="00F7479E">
      <w:rPr>
        <w:sz w:val="12"/>
        <w:szCs w:val="12"/>
        <w:lang w:val="en-US"/>
      </w:rPr>
      <w:t>:</w:t>
    </w:r>
    <w:r w:rsidR="00E30174">
      <w:rPr>
        <w:sz w:val="12"/>
        <w:szCs w:val="12"/>
        <w:lang w:val="en-US"/>
      </w:rPr>
      <w:t xml:space="preserve"> 02-2L</w:t>
    </w:r>
    <w:r w:rsidR="00AA6608" w:rsidRPr="00F7479E">
      <w:rPr>
        <w:sz w:val="12"/>
        <w:szCs w:val="12"/>
        <w:lang w:val="en-US"/>
      </w:rPr>
      <w:t xml:space="preserve"> </w:t>
    </w:r>
    <w:r w:rsidR="000D2272">
      <w:rPr>
        <w:sz w:val="12"/>
        <w:szCs w:val="12"/>
        <w:lang w:val="en-US"/>
      </w:rPr>
      <w:t>01 18</w:t>
    </w:r>
    <w:r w:rsidRPr="00F7479E">
      <w:rPr>
        <w:sz w:val="12"/>
        <w:szCs w:val="12"/>
        <w:lang w:val="en-US"/>
      </w:rPr>
      <w:t xml:space="preserve">    © Volkswagen Motor Polska (PC 03/2017)</w:t>
    </w:r>
    <w:r w:rsidR="009B4185" w:rsidRPr="00F7479E">
      <w:rPr>
        <w:rFonts w:cs="Times New Roman"/>
        <w:snapToGrid/>
        <w:sz w:val="21"/>
        <w:szCs w:val="20"/>
        <w:lang w:val="en-US" w:eastAsia="pl-PL"/>
      </w:rPr>
      <w:t xml:space="preserve"> </w:t>
    </w:r>
    <w:r w:rsidR="009B4185" w:rsidRPr="009B4185">
      <w:rPr>
        <w:rFonts w:cs="Times New Roman"/>
        <w:noProof/>
        <w:snapToGrid/>
        <w:sz w:val="21"/>
        <w:szCs w:val="20"/>
        <w:lang w:val="pl-PL" w:eastAsia="pl-PL"/>
      </w:rPr>
      <w:drawing>
        <wp:anchor distT="0" distB="0" distL="114300" distR="114300" simplePos="0" relativeHeight="251658752" behindDoc="1" locked="0" layoutInCell="1" allowOverlap="1" wp14:anchorId="5B25CDA5" wp14:editId="544F0968">
          <wp:simplePos x="0" y="0"/>
          <wp:positionH relativeFrom="page">
            <wp:posOffset>6398260</wp:posOffset>
          </wp:positionH>
          <wp:positionV relativeFrom="page">
            <wp:posOffset>10031095</wp:posOffset>
          </wp:positionV>
          <wp:extent cx="712800" cy="374400"/>
          <wp:effectExtent l="0" t="0" r="0" b="6985"/>
          <wp:wrapTight wrapText="bothSides">
            <wp:wrapPolygon edited="0">
              <wp:start x="13283" y="0"/>
              <wp:lineTo x="0" y="1100"/>
              <wp:lineTo x="0" y="20903"/>
              <wp:lineTo x="7508" y="20903"/>
              <wp:lineTo x="9818" y="20903"/>
              <wp:lineTo x="20791" y="18703"/>
              <wp:lineTo x="20791" y="0"/>
              <wp:lineTo x="13283" y="0"/>
            </wp:wrapPolygon>
          </wp:wrapTight>
          <wp:docPr id="10" name="Picture 2" descr="J:\Martyna_VW MP\Klasyfikacja Informacji\01_Confidentiality Labels\Polish\VW Etykiety Poufności\VW_Internal_S_P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2" descr="J:\Martyna_VW MP\Klasyfikacja Informacji\01_Confidentiality Labels\Polish\VW Etykiety Poufności\VW_Internal_S_P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800" cy="3744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1B2" w:rsidRDefault="004761B2">
      <w:r>
        <w:separator/>
      </w:r>
    </w:p>
  </w:footnote>
  <w:footnote w:type="continuationSeparator" w:id="0">
    <w:p w:rsidR="004761B2" w:rsidRDefault="00476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384" w:rsidRDefault="006A2384">
    <w:pPr>
      <w:pStyle w:val="Paginierung"/>
      <w:framePr w:wrap="notBeside" w:x="9622" w:y="15485"/>
    </w:pPr>
    <w:r>
      <w:t xml:space="preserve">Seite </w:t>
    </w:r>
    <w:r>
      <w:fldChar w:fldCharType="begin"/>
    </w:r>
    <w:r>
      <w:instrText xml:space="preserve"> PAGE \* ARABIC \* MERGEFORMAT </w:instrText>
    </w:r>
    <w:r>
      <w:fldChar w:fldCharType="separate"/>
    </w:r>
    <w:r w:rsidR="00E6091B" w:rsidRPr="00E6091B">
      <w:rPr>
        <w:b/>
      </w:rPr>
      <w:t>2</w:t>
    </w:r>
    <w:r>
      <w:fldChar w:fldCharType="end"/>
    </w:r>
  </w:p>
  <w:p w:rsidR="006A2384" w:rsidRDefault="006A2384" w:rsidP="002C499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384" w:rsidRDefault="004761B2">
    <w:r>
      <w:rPr>
        <w:noProof/>
        <w:snapToGrid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26004" o:spid="_x0000_s2049" type="#_x0000_t75" style="position:absolute;margin-left:-54.9pt;margin-top:-43.95pt;width:495.75pt;height:487.7pt;z-index:-251656704;mso-position-horizontal-relative:margin;mso-position-vertical-relative:margin" o:allowincell="f">
          <v:imagedata r:id="rId1" o:title="silnik (5)" gain="19661f" blacklevel="22938f"/>
          <w10:wrap anchorx="margin" anchory="margin"/>
        </v:shape>
      </w:pict>
    </w:r>
    <w:r w:rsidR="00E9607B" w:rsidRPr="003B58E4"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1F7E9287" wp14:editId="55C7F97E">
              <wp:simplePos x="0" y="0"/>
              <wp:positionH relativeFrom="page">
                <wp:posOffset>5292725</wp:posOffset>
              </wp:positionH>
              <wp:positionV relativeFrom="page">
                <wp:posOffset>5080</wp:posOffset>
              </wp:positionV>
              <wp:extent cx="1943735" cy="1943735"/>
              <wp:effectExtent l="0" t="0" r="0" b="0"/>
              <wp:wrapNone/>
              <wp:docPr id="1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735" cy="1943735"/>
                        <a:chOff x="0" y="0"/>
                        <a:chExt cx="1945166" cy="1945166"/>
                      </a:xfrm>
                    </wpg:grpSpPr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5166" cy="19451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370" y="604081"/>
                          <a:ext cx="736595" cy="736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7880FD97" id="Gruppieren 12" o:spid="_x0000_s1026" style="position:absolute;margin-left:416.75pt;margin-top:.4pt;width:153.05pt;height:153.05pt;z-index:251655680;mso-position-horizontal-relative:page;mso-position-vertical-relative:page;mso-width-relative:margin;mso-height-relative:margin" coordsize="19451,1945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">
              <v:shape id="Grafik 3" o:spid="_x0000_s1027" type="#_x0000_t75" style="position:absolute;width:19451;height:19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">
                <v:imagedata r:id="rId4" o:title=""/>
                <v:path arrowok="t"/>
              </v:shape>
              <v:shape id="Grafik 7" o:spid="_x0000_s1028" type="#_x0000_t75" style="position:absolute;left:6043;top:6040;width:736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">
                <v:imagedata r:id="rId5" o:title=""/>
                <v:path arrowok="t"/>
              </v:shape>
              <w10:wrap anchorx="page" anchory="page"/>
            </v:group>
          </w:pict>
        </mc:Fallback>
      </mc:AlternateContent>
    </w:r>
    <w:r w:rsidR="003B58E4" w:rsidRPr="00C4067F"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3BB364E" wp14:editId="701F3EE0">
              <wp:simplePos x="0" y="0"/>
              <wp:positionH relativeFrom="page">
                <wp:posOffset>8681720</wp:posOffset>
              </wp:positionH>
              <wp:positionV relativeFrom="page">
                <wp:posOffset>152400</wp:posOffset>
              </wp:positionV>
              <wp:extent cx="1943735" cy="1943735"/>
              <wp:effectExtent l="0" t="0" r="0" b="0"/>
              <wp:wrapNone/>
              <wp:docPr id="4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735" cy="1943735"/>
                        <a:chOff x="0" y="0"/>
                        <a:chExt cx="1945166" cy="1945166"/>
                      </a:xfrm>
                    </wpg:grpSpPr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5166" cy="19451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370" y="604081"/>
                          <a:ext cx="736595" cy="736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3B5715C8" id="Gruppieren 12" o:spid="_x0000_s1026" style="position:absolute;margin-left:683.6pt;margin-top:12pt;width:153.05pt;height:153.05pt;z-index:251657728;mso-position-horizontal-relative:page;mso-position-vertical-relative:page;mso-width-relative:margin;mso-height-relative:margin" coordsize="19451,1945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">
              <v:shape id="Grafik 5" o:spid="_x0000_s1027" type="#_x0000_t75" style="position:absolute;width:19451;height:19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">
                <v:imagedata r:id="rId4" o:title=""/>
                <v:path arrowok="t"/>
              </v:shape>
              <v:shape id="Grafik 6" o:spid="_x0000_s1028" type="#_x0000_t75" style="position:absolute;left:6043;top:6040;width:736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">
                <v:imagedata r:id="rId5" o:title=""/>
                <v:path arrowok="t"/>
              </v:shape>
              <w10:wrap anchorx="page" anchory="page"/>
            </v:group>
          </w:pict>
        </mc:Fallback>
      </mc:AlternateContent>
    </w:r>
    <w:r w:rsidR="002C4994"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79BC10FB" wp14:editId="3EE465E5">
          <wp:simplePos x="0" y="0"/>
          <wp:positionH relativeFrom="column">
            <wp:posOffset>7738745</wp:posOffset>
          </wp:positionH>
          <wp:positionV relativeFrom="paragraph">
            <wp:posOffset>768985</wp:posOffset>
          </wp:positionV>
          <wp:extent cx="736595" cy="736595"/>
          <wp:effectExtent l="0" t="0" r="6985" b="6985"/>
          <wp:wrapNone/>
          <wp:docPr id="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3D_CO_1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595" cy="73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0AB2BF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9210D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E272EE4"/>
    <w:multiLevelType w:val="hybridMultilevel"/>
    <w:tmpl w:val="B7FCF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74F9E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0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2D3F24"/>
    <w:multiLevelType w:val="hybridMultilevel"/>
    <w:tmpl w:val="DD467080"/>
    <w:lvl w:ilvl="0" w:tplc="69041DF6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">
    <w:nsid w:val="33C130E3"/>
    <w:multiLevelType w:val="hybridMultilevel"/>
    <w:tmpl w:val="0B366B5E"/>
    <w:lvl w:ilvl="0" w:tplc="7F50876C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52A850DF"/>
    <w:multiLevelType w:val="singleLevel"/>
    <w:tmpl w:val="60725EA8"/>
    <w:lvl w:ilvl="0">
      <w:start w:val="1"/>
      <w:numFmt w:val="bullet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num w:numId="1">
    <w:abstractNumId w:val="2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730019,#c82d20,#003c65,#73b1dd,#8994a0,#cfd7d9,#005d4d,#51ae3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A5C"/>
    <w:rsid w:val="00003EB3"/>
    <w:rsid w:val="00090778"/>
    <w:rsid w:val="000933C8"/>
    <w:rsid w:val="000A36DA"/>
    <w:rsid w:val="000C7C01"/>
    <w:rsid w:val="000D20AC"/>
    <w:rsid w:val="000D2272"/>
    <w:rsid w:val="000E3F2D"/>
    <w:rsid w:val="0013641F"/>
    <w:rsid w:val="001364F3"/>
    <w:rsid w:val="00150697"/>
    <w:rsid w:val="00180C6B"/>
    <w:rsid w:val="001946E1"/>
    <w:rsid w:val="00195211"/>
    <w:rsid w:val="001D2CB2"/>
    <w:rsid w:val="001E2F88"/>
    <w:rsid w:val="001E59CD"/>
    <w:rsid w:val="001F0967"/>
    <w:rsid w:val="00211ECC"/>
    <w:rsid w:val="00227616"/>
    <w:rsid w:val="00233C2C"/>
    <w:rsid w:val="00245461"/>
    <w:rsid w:val="00274D25"/>
    <w:rsid w:val="0027689C"/>
    <w:rsid w:val="002B341C"/>
    <w:rsid w:val="002B7107"/>
    <w:rsid w:val="002C4994"/>
    <w:rsid w:val="002C6969"/>
    <w:rsid w:val="00305AC6"/>
    <w:rsid w:val="00316D9C"/>
    <w:rsid w:val="00337DF6"/>
    <w:rsid w:val="0036232C"/>
    <w:rsid w:val="00377E62"/>
    <w:rsid w:val="00377F26"/>
    <w:rsid w:val="003B3D30"/>
    <w:rsid w:val="003B58E4"/>
    <w:rsid w:val="003D3F0C"/>
    <w:rsid w:val="003F2B4C"/>
    <w:rsid w:val="00404686"/>
    <w:rsid w:val="00405C2E"/>
    <w:rsid w:val="00416BE4"/>
    <w:rsid w:val="00440471"/>
    <w:rsid w:val="004570B2"/>
    <w:rsid w:val="004761B2"/>
    <w:rsid w:val="004B750F"/>
    <w:rsid w:val="004D7A93"/>
    <w:rsid w:val="004F7FD2"/>
    <w:rsid w:val="0051240A"/>
    <w:rsid w:val="0052005B"/>
    <w:rsid w:val="005401AF"/>
    <w:rsid w:val="00572578"/>
    <w:rsid w:val="00573774"/>
    <w:rsid w:val="005818BC"/>
    <w:rsid w:val="00591AB7"/>
    <w:rsid w:val="005A2B98"/>
    <w:rsid w:val="005A7728"/>
    <w:rsid w:val="005C3626"/>
    <w:rsid w:val="005D7E8D"/>
    <w:rsid w:val="00607423"/>
    <w:rsid w:val="006112B2"/>
    <w:rsid w:val="006564CE"/>
    <w:rsid w:val="006A2384"/>
    <w:rsid w:val="006F1967"/>
    <w:rsid w:val="006F44D4"/>
    <w:rsid w:val="00715821"/>
    <w:rsid w:val="00744886"/>
    <w:rsid w:val="00746E89"/>
    <w:rsid w:val="007A2E94"/>
    <w:rsid w:val="007F2B0E"/>
    <w:rsid w:val="0082054D"/>
    <w:rsid w:val="00863517"/>
    <w:rsid w:val="008A3830"/>
    <w:rsid w:val="009040E6"/>
    <w:rsid w:val="0090548A"/>
    <w:rsid w:val="00921EB7"/>
    <w:rsid w:val="00924007"/>
    <w:rsid w:val="00932C25"/>
    <w:rsid w:val="009374EA"/>
    <w:rsid w:val="00960884"/>
    <w:rsid w:val="00971895"/>
    <w:rsid w:val="009830B3"/>
    <w:rsid w:val="00996584"/>
    <w:rsid w:val="009B4185"/>
    <w:rsid w:val="009B4F9E"/>
    <w:rsid w:val="009C60C5"/>
    <w:rsid w:val="009E4F1B"/>
    <w:rsid w:val="00A101E0"/>
    <w:rsid w:val="00A1240A"/>
    <w:rsid w:val="00A173AC"/>
    <w:rsid w:val="00A32396"/>
    <w:rsid w:val="00A354E0"/>
    <w:rsid w:val="00A53A01"/>
    <w:rsid w:val="00A76E30"/>
    <w:rsid w:val="00AA6608"/>
    <w:rsid w:val="00AB4A86"/>
    <w:rsid w:val="00AE196D"/>
    <w:rsid w:val="00B03236"/>
    <w:rsid w:val="00B56488"/>
    <w:rsid w:val="00B63F50"/>
    <w:rsid w:val="00B918E4"/>
    <w:rsid w:val="00BA253C"/>
    <w:rsid w:val="00BB71DF"/>
    <w:rsid w:val="00BC60AD"/>
    <w:rsid w:val="00BF7317"/>
    <w:rsid w:val="00C54F5E"/>
    <w:rsid w:val="00C71A7E"/>
    <w:rsid w:val="00C90035"/>
    <w:rsid w:val="00C955E6"/>
    <w:rsid w:val="00C95975"/>
    <w:rsid w:val="00D2636D"/>
    <w:rsid w:val="00D26420"/>
    <w:rsid w:val="00D275E6"/>
    <w:rsid w:val="00DA3B6F"/>
    <w:rsid w:val="00DC6A5C"/>
    <w:rsid w:val="00DD1B30"/>
    <w:rsid w:val="00DF593D"/>
    <w:rsid w:val="00E0397B"/>
    <w:rsid w:val="00E30174"/>
    <w:rsid w:val="00E5456E"/>
    <w:rsid w:val="00E571DB"/>
    <w:rsid w:val="00E573DF"/>
    <w:rsid w:val="00E6091B"/>
    <w:rsid w:val="00E67175"/>
    <w:rsid w:val="00E9178C"/>
    <w:rsid w:val="00E9607B"/>
    <w:rsid w:val="00ED209B"/>
    <w:rsid w:val="00EE77CF"/>
    <w:rsid w:val="00F54F36"/>
    <w:rsid w:val="00F63F31"/>
    <w:rsid w:val="00F7479E"/>
    <w:rsid w:val="00F76C7D"/>
    <w:rsid w:val="00F90754"/>
    <w:rsid w:val="00F92825"/>
    <w:rsid w:val="00FA6B29"/>
    <w:rsid w:val="00FC5D03"/>
    <w:rsid w:val="00FE0AB2"/>
    <w:rsid w:val="00FF4E9E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730019,#c82d20,#003c65,#73b1dd,#8994a0,#cfd7d9,#005d4d,#51ae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0035"/>
    <w:pPr>
      <w:spacing w:before="142" w:line="284" w:lineRule="atLeast"/>
    </w:pPr>
    <w:rPr>
      <w:rFonts w:ascii="VW Text Office" w:hAnsi="VW Text Office" w:cs="Arial"/>
      <w:snapToGrid w:val="0"/>
      <w:kern w:val="8"/>
      <w:sz w:val="19"/>
      <w:szCs w:val="19"/>
    </w:rPr>
  </w:style>
  <w:style w:type="paragraph" w:styleId="Nagwek1">
    <w:name w:val="heading 1"/>
    <w:basedOn w:val="Normalny"/>
    <w:qFormat/>
    <w:rsid w:val="00DF593D"/>
    <w:pPr>
      <w:keepNext/>
      <w:tabs>
        <w:tab w:val="left" w:pos="1140"/>
      </w:tabs>
      <w:spacing w:before="0" w:line="468" w:lineRule="atLeast"/>
      <w:outlineLvl w:val="0"/>
    </w:pPr>
    <w:rPr>
      <w:rFonts w:ascii="VW Head Office" w:hAnsi="VW Head Office"/>
      <w:b/>
      <w:bCs/>
      <w:sz w:val="36"/>
      <w:szCs w:val="34"/>
    </w:rPr>
  </w:style>
  <w:style w:type="paragraph" w:styleId="Nagwek2">
    <w:name w:val="heading 2"/>
    <w:basedOn w:val="Nagwek1"/>
    <w:qFormat/>
    <w:pPr>
      <w:ind w:left="1140"/>
      <w:outlineLvl w:val="1"/>
    </w:pPr>
    <w:rPr>
      <w:b w:val="0"/>
      <w:bCs w:val="0"/>
      <w:i/>
      <w:iCs/>
      <w:spacing w:val="12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bCs/>
    </w:rPr>
  </w:style>
  <w:style w:type="paragraph" w:styleId="Nagwek4">
    <w:name w:val="heading 4"/>
    <w:basedOn w:val="Normalny"/>
    <w:next w:val="Normalny"/>
    <w:qFormat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qFormat/>
    <w:pPr>
      <w:tabs>
        <w:tab w:val="center" w:pos="4536"/>
        <w:tab w:val="right" w:pos="9072"/>
      </w:tabs>
    </w:pPr>
  </w:style>
  <w:style w:type="paragraph" w:styleId="Listapunktowana">
    <w:name w:val="List Bullet"/>
    <w:aliases w:val="Aufzählungszeichen deutsch"/>
    <w:basedOn w:val="Normalny"/>
    <w:autoRedefine/>
    <w:rsid w:val="00233C2C"/>
    <w:pPr>
      <w:spacing w:before="0"/>
      <w:jc w:val="both"/>
    </w:pPr>
    <w:rPr>
      <w:sz w:val="28"/>
      <w:szCs w:val="28"/>
      <w:lang w:val="pl-PL"/>
    </w:rPr>
  </w:style>
  <w:style w:type="paragraph" w:customStyle="1" w:styleId="Auszeichnungkursiv">
    <w:name w:val="Auszeichnung_kursiv"/>
    <w:basedOn w:val="Normalny"/>
    <w:rPr>
      <w:i/>
      <w:iCs/>
    </w:rPr>
  </w:style>
  <w:style w:type="paragraph" w:customStyle="1" w:styleId="Auszeichnungfett">
    <w:name w:val="Auszeichnung_fett"/>
    <w:basedOn w:val="Normalny"/>
    <w:next w:val="Normalny"/>
    <w:rsid w:val="00C90035"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Bildunterschrift">
    <w:name w:val="Bildunterschrift"/>
    <w:basedOn w:val="Normalny"/>
    <w:next w:val="Normalny"/>
    <w:pPr>
      <w:spacing w:before="71" w:after="142" w:line="284" w:lineRule="exact"/>
    </w:pPr>
    <w:rPr>
      <w:b/>
      <w:bCs/>
      <w:sz w:val="15"/>
      <w:szCs w:val="15"/>
    </w:rPr>
  </w:style>
  <w:style w:type="paragraph" w:customStyle="1" w:styleId="Paginierung">
    <w:name w:val="Paginierung"/>
    <w:basedOn w:val="Normalny"/>
    <w:pPr>
      <w:framePr w:w="1418" w:h="227" w:hRule="exact" w:wrap="notBeside" w:vAnchor="page" w:hAnchor="page" w:x="1441" w:y="2711" w:anchorLock="1"/>
      <w:spacing w:before="0"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Normalny"/>
    <w:rsid w:val="004B750F"/>
    <w:pPr>
      <w:spacing w:before="140"/>
    </w:pPr>
    <w:rPr>
      <w:b/>
      <w:bCs/>
    </w:rPr>
  </w:style>
  <w:style w:type="paragraph" w:customStyle="1" w:styleId="Kategoriedt">
    <w:name w:val="Kategorie dt"/>
    <w:basedOn w:val="Normalny"/>
    <w:rsid w:val="004B750F"/>
    <w:pPr>
      <w:spacing w:before="140"/>
    </w:pPr>
    <w:rPr>
      <w:b/>
      <w:bCs/>
      <w:color w:val="000000"/>
    </w:rPr>
  </w:style>
  <w:style w:type="character" w:customStyle="1" w:styleId="StopkaZnak">
    <w:name w:val="Stopka Znak"/>
    <w:basedOn w:val="Domylnaczcionkaakapitu"/>
    <w:link w:val="Stopka"/>
    <w:uiPriority w:val="99"/>
    <w:rsid w:val="005C3626"/>
    <w:rPr>
      <w:rFonts w:ascii="VW Text Office" w:hAnsi="VW Text Office" w:cs="Arial"/>
      <w:snapToGrid w:val="0"/>
      <w:kern w:val="8"/>
      <w:sz w:val="19"/>
      <w:szCs w:val="19"/>
    </w:rPr>
  </w:style>
  <w:style w:type="paragraph" w:styleId="Akapitzlist">
    <w:name w:val="List Paragraph"/>
    <w:basedOn w:val="Normalny"/>
    <w:uiPriority w:val="34"/>
    <w:qFormat/>
    <w:rsid w:val="00AA6608"/>
    <w:pPr>
      <w:spacing w:before="0" w:line="240" w:lineRule="auto"/>
      <w:ind w:left="720"/>
    </w:pPr>
    <w:rPr>
      <w:rFonts w:ascii="Calibri" w:eastAsia="Calibri" w:hAnsi="Calibri" w:cs="Times New Roman"/>
      <w:snapToGrid/>
      <w:kern w:val="0"/>
      <w:sz w:val="22"/>
      <w:szCs w:val="22"/>
      <w:lang w:val="pl-PL" w:eastAsia="en-US"/>
    </w:rPr>
  </w:style>
  <w:style w:type="character" w:styleId="Odwoaniedokomentarza">
    <w:name w:val="annotation reference"/>
    <w:basedOn w:val="Domylnaczcionkaakapitu"/>
    <w:rsid w:val="005818B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818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818BC"/>
    <w:rPr>
      <w:rFonts w:ascii="VW Text Office" w:hAnsi="VW Text Office" w:cs="Arial"/>
      <w:snapToGrid w:val="0"/>
      <w:kern w:val="8"/>
    </w:rPr>
  </w:style>
  <w:style w:type="paragraph" w:styleId="Tematkomentarza">
    <w:name w:val="annotation subject"/>
    <w:basedOn w:val="Tekstkomentarza"/>
    <w:next w:val="Tekstkomentarza"/>
    <w:link w:val="TematkomentarzaZnak"/>
    <w:rsid w:val="005818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818BC"/>
    <w:rPr>
      <w:rFonts w:ascii="VW Text Office" w:hAnsi="VW Text Office" w:cs="Arial"/>
      <w:b/>
      <w:bCs/>
      <w:snapToGrid w:val="0"/>
      <w:kern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0035"/>
    <w:pPr>
      <w:spacing w:before="142" w:line="284" w:lineRule="atLeast"/>
    </w:pPr>
    <w:rPr>
      <w:rFonts w:ascii="VW Text Office" w:hAnsi="VW Text Office" w:cs="Arial"/>
      <w:snapToGrid w:val="0"/>
      <w:kern w:val="8"/>
      <w:sz w:val="19"/>
      <w:szCs w:val="19"/>
    </w:rPr>
  </w:style>
  <w:style w:type="paragraph" w:styleId="Nagwek1">
    <w:name w:val="heading 1"/>
    <w:basedOn w:val="Normalny"/>
    <w:qFormat/>
    <w:rsid w:val="00DF593D"/>
    <w:pPr>
      <w:keepNext/>
      <w:tabs>
        <w:tab w:val="left" w:pos="1140"/>
      </w:tabs>
      <w:spacing w:before="0" w:line="468" w:lineRule="atLeast"/>
      <w:outlineLvl w:val="0"/>
    </w:pPr>
    <w:rPr>
      <w:rFonts w:ascii="VW Head Office" w:hAnsi="VW Head Office"/>
      <w:b/>
      <w:bCs/>
      <w:sz w:val="36"/>
      <w:szCs w:val="34"/>
    </w:rPr>
  </w:style>
  <w:style w:type="paragraph" w:styleId="Nagwek2">
    <w:name w:val="heading 2"/>
    <w:basedOn w:val="Nagwek1"/>
    <w:qFormat/>
    <w:pPr>
      <w:ind w:left="1140"/>
      <w:outlineLvl w:val="1"/>
    </w:pPr>
    <w:rPr>
      <w:b w:val="0"/>
      <w:bCs w:val="0"/>
      <w:i/>
      <w:iCs/>
      <w:spacing w:val="12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bCs/>
    </w:rPr>
  </w:style>
  <w:style w:type="paragraph" w:styleId="Nagwek4">
    <w:name w:val="heading 4"/>
    <w:basedOn w:val="Normalny"/>
    <w:next w:val="Normalny"/>
    <w:qFormat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qFormat/>
    <w:pPr>
      <w:tabs>
        <w:tab w:val="center" w:pos="4536"/>
        <w:tab w:val="right" w:pos="9072"/>
      </w:tabs>
    </w:pPr>
  </w:style>
  <w:style w:type="paragraph" w:styleId="Listapunktowana">
    <w:name w:val="List Bullet"/>
    <w:aliases w:val="Aufzählungszeichen deutsch"/>
    <w:basedOn w:val="Normalny"/>
    <w:autoRedefine/>
    <w:rsid w:val="00233C2C"/>
    <w:pPr>
      <w:spacing w:before="0"/>
      <w:jc w:val="both"/>
    </w:pPr>
    <w:rPr>
      <w:sz w:val="28"/>
      <w:szCs w:val="28"/>
      <w:lang w:val="pl-PL"/>
    </w:rPr>
  </w:style>
  <w:style w:type="paragraph" w:customStyle="1" w:styleId="Auszeichnungkursiv">
    <w:name w:val="Auszeichnung_kursiv"/>
    <w:basedOn w:val="Normalny"/>
    <w:rPr>
      <w:i/>
      <w:iCs/>
    </w:rPr>
  </w:style>
  <w:style w:type="paragraph" w:customStyle="1" w:styleId="Auszeichnungfett">
    <w:name w:val="Auszeichnung_fett"/>
    <w:basedOn w:val="Normalny"/>
    <w:next w:val="Normalny"/>
    <w:rsid w:val="00C90035"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Bildunterschrift">
    <w:name w:val="Bildunterschrift"/>
    <w:basedOn w:val="Normalny"/>
    <w:next w:val="Normalny"/>
    <w:pPr>
      <w:spacing w:before="71" w:after="142" w:line="284" w:lineRule="exact"/>
    </w:pPr>
    <w:rPr>
      <w:b/>
      <w:bCs/>
      <w:sz w:val="15"/>
      <w:szCs w:val="15"/>
    </w:rPr>
  </w:style>
  <w:style w:type="paragraph" w:customStyle="1" w:styleId="Paginierung">
    <w:name w:val="Paginierung"/>
    <w:basedOn w:val="Normalny"/>
    <w:pPr>
      <w:framePr w:w="1418" w:h="227" w:hRule="exact" w:wrap="notBeside" w:vAnchor="page" w:hAnchor="page" w:x="1441" w:y="2711" w:anchorLock="1"/>
      <w:spacing w:before="0"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Normalny"/>
    <w:rsid w:val="004B750F"/>
    <w:pPr>
      <w:spacing w:before="140"/>
    </w:pPr>
    <w:rPr>
      <w:b/>
      <w:bCs/>
    </w:rPr>
  </w:style>
  <w:style w:type="paragraph" w:customStyle="1" w:styleId="Kategoriedt">
    <w:name w:val="Kategorie dt"/>
    <w:basedOn w:val="Normalny"/>
    <w:rsid w:val="004B750F"/>
    <w:pPr>
      <w:spacing w:before="140"/>
    </w:pPr>
    <w:rPr>
      <w:b/>
      <w:bCs/>
      <w:color w:val="000000"/>
    </w:rPr>
  </w:style>
  <w:style w:type="character" w:customStyle="1" w:styleId="StopkaZnak">
    <w:name w:val="Stopka Znak"/>
    <w:basedOn w:val="Domylnaczcionkaakapitu"/>
    <w:link w:val="Stopka"/>
    <w:uiPriority w:val="99"/>
    <w:rsid w:val="005C3626"/>
    <w:rPr>
      <w:rFonts w:ascii="VW Text Office" w:hAnsi="VW Text Office" w:cs="Arial"/>
      <w:snapToGrid w:val="0"/>
      <w:kern w:val="8"/>
      <w:sz w:val="19"/>
      <w:szCs w:val="19"/>
    </w:rPr>
  </w:style>
  <w:style w:type="paragraph" w:styleId="Akapitzlist">
    <w:name w:val="List Paragraph"/>
    <w:basedOn w:val="Normalny"/>
    <w:uiPriority w:val="34"/>
    <w:qFormat/>
    <w:rsid w:val="00AA6608"/>
    <w:pPr>
      <w:spacing w:before="0" w:line="240" w:lineRule="auto"/>
      <w:ind w:left="720"/>
    </w:pPr>
    <w:rPr>
      <w:rFonts w:ascii="Calibri" w:eastAsia="Calibri" w:hAnsi="Calibri" w:cs="Times New Roman"/>
      <w:snapToGrid/>
      <w:kern w:val="0"/>
      <w:sz w:val="22"/>
      <w:szCs w:val="22"/>
      <w:lang w:val="pl-PL" w:eastAsia="en-US"/>
    </w:rPr>
  </w:style>
  <w:style w:type="character" w:styleId="Odwoaniedokomentarza">
    <w:name w:val="annotation reference"/>
    <w:basedOn w:val="Domylnaczcionkaakapitu"/>
    <w:rsid w:val="005818B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818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818BC"/>
    <w:rPr>
      <w:rFonts w:ascii="VW Text Office" w:hAnsi="VW Text Office" w:cs="Arial"/>
      <w:snapToGrid w:val="0"/>
      <w:kern w:val="8"/>
    </w:rPr>
  </w:style>
  <w:style w:type="paragraph" w:styleId="Tematkomentarza">
    <w:name w:val="annotation subject"/>
    <w:basedOn w:val="Tekstkomentarza"/>
    <w:next w:val="Tekstkomentarza"/>
    <w:link w:val="TematkomentarzaZnak"/>
    <w:rsid w:val="005818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818BC"/>
    <w:rPr>
      <w:rFonts w:ascii="VW Text Office" w:hAnsi="VW Text Office" w:cs="Arial"/>
      <w:b/>
      <w:bCs/>
      <w:snapToGrid w:val="0"/>
      <w:kern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pogmi\AppData\Local\Temp\Temp2_VW_Standard_Publications_de.zip\VW_Standard_Publications_de.dotx" TargetMode="External"/></Relationships>
</file>

<file path=word/theme/theme1.xml><?xml version="1.0" encoding="utf-8"?>
<a:theme xmlns:a="http://schemas.openxmlformats.org/drawingml/2006/main" name="Volkswagen">
  <a:themeElements>
    <a:clrScheme name="Volkswagen">
      <a:dk1>
        <a:srgbClr val="33434C"/>
      </a:dk1>
      <a:lt1>
        <a:srgbClr val="FFFFFF"/>
      </a:lt1>
      <a:dk2>
        <a:srgbClr val="73B1DD"/>
      </a:dk2>
      <a:lt2>
        <a:srgbClr val="CFD7D9"/>
      </a:lt2>
      <a:accent1>
        <a:srgbClr val="003C65"/>
      </a:accent1>
      <a:accent2>
        <a:srgbClr val="2274AC"/>
      </a:accent2>
      <a:accent3>
        <a:srgbClr val="8994A0"/>
      </a:accent3>
      <a:accent4>
        <a:srgbClr val="005D4D"/>
      </a:accent4>
      <a:accent5>
        <a:srgbClr val="730019"/>
      </a:accent5>
      <a:accent6>
        <a:srgbClr val="FF871F"/>
      </a:accent6>
      <a:hlink>
        <a:srgbClr val="33434C"/>
      </a:hlink>
      <a:folHlink>
        <a:srgbClr val="8994A0"/>
      </a:folHlink>
    </a:clrScheme>
    <a:fontScheme name="Benutzerdefiniert 9">
      <a:majorFont>
        <a:latin typeface="VW Head Office"/>
        <a:ea typeface=""/>
        <a:cs typeface=""/>
      </a:majorFont>
      <a:minorFont>
        <a:latin typeface="VW Text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>
        <a:defPPr>
          <a:defRPr sz="1400" smtClean="0">
            <a:latin typeface="VW Text Office" panose="020B0504040200000003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>
          <a:defRPr sz="1400" dirty="0" smtClean="0">
            <a:latin typeface="VW Text Office" panose="020B0504040200000003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2E421-CC4A-4867-85A0-F87895D2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VW_Standard_Publications_de</Template>
  <TotalTime>18</TotalTime>
  <Pages>1</Pages>
  <Words>242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Einseiter</vt:lpstr>
      <vt:lpstr>Einseiter</vt:lpstr>
    </vt:vector>
  </TitlesOfParts>
  <Company>Volkswagen AG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Einseiter</dc:title>
  <dc:creator>Poplawska, Martyna (Motor Polska)</dc:creator>
  <cp:keywords>4711-1</cp:keywords>
  <cp:lastModifiedBy>Koltowska-Dyrcz, Renata (Motor Polska)</cp:lastModifiedBy>
  <cp:revision>11</cp:revision>
  <cp:lastPrinted>2017-10-18T09:28:00Z</cp:lastPrinted>
  <dcterms:created xsi:type="dcterms:W3CDTF">2018-01-08T13:50:00Z</dcterms:created>
  <dcterms:modified xsi:type="dcterms:W3CDTF">2018-01-09T11:07:00Z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